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258" w:rsidRPr="00883C3D" w:rsidRDefault="000D6F2F" w:rsidP="00C9155C">
      <w:pPr>
        <w:jc w:val="center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2017</w:t>
      </w:r>
      <w:r w:rsidR="00546548" w:rsidRPr="00883C3D">
        <w:rPr>
          <w:rFonts w:asciiTheme="minorHAnsi" w:hAnsiTheme="minorHAnsi"/>
          <w:b/>
          <w:sz w:val="18"/>
          <w:szCs w:val="18"/>
        </w:rPr>
        <w:t xml:space="preserve">. tábor </w:t>
      </w:r>
      <w:r w:rsidR="00C54258" w:rsidRPr="00883C3D">
        <w:rPr>
          <w:rFonts w:asciiTheme="minorHAnsi" w:hAnsiTheme="minorHAnsi"/>
          <w:b/>
          <w:sz w:val="18"/>
          <w:szCs w:val="18"/>
        </w:rPr>
        <w:t>JELENTKEZÉSI LAP</w:t>
      </w:r>
    </w:p>
    <w:p w:rsidR="00C9155C" w:rsidRPr="00883C3D" w:rsidRDefault="00C9155C" w:rsidP="00274526">
      <w:pPr>
        <w:rPr>
          <w:rFonts w:asciiTheme="minorHAnsi" w:hAnsiTheme="minorHAnsi"/>
          <w:sz w:val="18"/>
          <w:szCs w:val="18"/>
        </w:rPr>
      </w:pPr>
    </w:p>
    <w:p w:rsidR="00274526" w:rsidRPr="00883C3D" w:rsidRDefault="00274526" w:rsidP="00274526">
      <w:p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b/>
          <w:sz w:val="18"/>
          <w:szCs w:val="18"/>
        </w:rPr>
        <w:t>Tábor neve</w:t>
      </w:r>
      <w:proofErr w:type="gramStart"/>
      <w:r w:rsidRPr="00883C3D">
        <w:rPr>
          <w:rFonts w:asciiTheme="minorHAnsi" w:hAnsiTheme="minorHAnsi"/>
          <w:b/>
          <w:sz w:val="18"/>
          <w:szCs w:val="18"/>
        </w:rPr>
        <w:t>:                                                                                    Időpontja</w:t>
      </w:r>
      <w:proofErr w:type="gramEnd"/>
      <w:r w:rsidRPr="00883C3D">
        <w:rPr>
          <w:rFonts w:asciiTheme="minorHAnsi" w:hAnsiTheme="minorHAnsi"/>
          <w:b/>
          <w:sz w:val="18"/>
          <w:szCs w:val="18"/>
        </w:rPr>
        <w:t>:</w:t>
      </w:r>
      <w:r w:rsidRPr="00883C3D">
        <w:rPr>
          <w:rFonts w:asciiTheme="minorHAnsi" w:hAnsiTheme="minorHAnsi"/>
          <w:sz w:val="18"/>
          <w:szCs w:val="18"/>
        </w:rPr>
        <w:t xml:space="preserve">                                    </w:t>
      </w:r>
    </w:p>
    <w:p w:rsidR="00C54258" w:rsidRPr="00883C3D" w:rsidRDefault="00C54258" w:rsidP="00C54258">
      <w:pPr>
        <w:tabs>
          <w:tab w:val="left" w:pos="7020"/>
        </w:tabs>
        <w:rPr>
          <w:rFonts w:asciiTheme="minorHAnsi" w:hAnsiTheme="minorHAnsi"/>
          <w:sz w:val="18"/>
          <w:szCs w:val="18"/>
        </w:rPr>
      </w:pPr>
    </w:p>
    <w:p w:rsidR="00C54258" w:rsidRPr="00883C3D" w:rsidRDefault="00C54258" w:rsidP="00C54258">
      <w:pPr>
        <w:tabs>
          <w:tab w:val="left" w:pos="7020"/>
        </w:tabs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b/>
          <w:sz w:val="18"/>
          <w:szCs w:val="18"/>
        </w:rPr>
        <w:t>Gyermek neve</w:t>
      </w:r>
      <w:proofErr w:type="gramStart"/>
      <w:r w:rsidRPr="00883C3D">
        <w:rPr>
          <w:rFonts w:asciiTheme="minorHAnsi" w:hAnsiTheme="minorHAnsi"/>
          <w:b/>
          <w:sz w:val="18"/>
          <w:szCs w:val="18"/>
        </w:rPr>
        <w:t xml:space="preserve">:                                               </w:t>
      </w:r>
      <w:r w:rsidR="00BE1223" w:rsidRPr="00883C3D">
        <w:rPr>
          <w:rFonts w:asciiTheme="minorHAnsi" w:hAnsiTheme="minorHAnsi"/>
          <w:b/>
          <w:sz w:val="18"/>
          <w:szCs w:val="18"/>
        </w:rPr>
        <w:t xml:space="preserve">                              </w:t>
      </w:r>
      <w:r w:rsidRPr="00883C3D">
        <w:rPr>
          <w:rFonts w:asciiTheme="minorHAnsi" w:hAnsiTheme="minorHAnsi"/>
          <w:b/>
          <w:sz w:val="18"/>
          <w:szCs w:val="18"/>
        </w:rPr>
        <w:t xml:space="preserve"> Életkora</w:t>
      </w:r>
      <w:proofErr w:type="gramEnd"/>
      <w:r w:rsidRPr="00883C3D">
        <w:rPr>
          <w:rFonts w:asciiTheme="minorHAnsi" w:hAnsiTheme="minorHAnsi"/>
          <w:b/>
          <w:sz w:val="18"/>
          <w:szCs w:val="18"/>
        </w:rPr>
        <w:t>:</w:t>
      </w:r>
      <w:r w:rsidRPr="00883C3D">
        <w:rPr>
          <w:rFonts w:asciiTheme="minorHAnsi" w:hAnsiTheme="minorHAnsi"/>
          <w:sz w:val="18"/>
          <w:szCs w:val="18"/>
        </w:rPr>
        <w:t xml:space="preserve">                                  </w:t>
      </w:r>
    </w:p>
    <w:p w:rsidR="00C54258" w:rsidRPr="00883C3D" w:rsidRDefault="00C54258" w:rsidP="00C54258">
      <w:pPr>
        <w:rPr>
          <w:rFonts w:asciiTheme="minorHAnsi" w:hAnsiTheme="minorHAnsi"/>
          <w:sz w:val="18"/>
          <w:szCs w:val="18"/>
        </w:rPr>
      </w:pPr>
    </w:p>
    <w:p w:rsidR="00C54258" w:rsidRPr="00883C3D" w:rsidRDefault="00794BC1" w:rsidP="00C54258">
      <w:p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b/>
          <w:sz w:val="18"/>
          <w:szCs w:val="18"/>
        </w:rPr>
        <w:t>Telefonszám</w:t>
      </w:r>
      <w:r w:rsidR="004A5253">
        <w:rPr>
          <w:rFonts w:asciiTheme="minorHAnsi" w:hAnsiTheme="minorHAnsi"/>
          <w:b/>
          <w:sz w:val="18"/>
          <w:szCs w:val="18"/>
        </w:rPr>
        <w:t>:</w:t>
      </w:r>
      <w:r w:rsidRPr="00883C3D">
        <w:rPr>
          <w:rFonts w:asciiTheme="minorHAnsi" w:hAnsiTheme="minorHAnsi"/>
          <w:sz w:val="18"/>
          <w:szCs w:val="18"/>
        </w:rPr>
        <w:t xml:space="preserve"> (</w:t>
      </w:r>
      <w:proofErr w:type="gramStart"/>
      <w:r w:rsidRPr="00883C3D">
        <w:rPr>
          <w:rFonts w:asciiTheme="minorHAnsi" w:hAnsiTheme="minorHAnsi"/>
          <w:sz w:val="18"/>
          <w:szCs w:val="18"/>
        </w:rPr>
        <w:t>mobilszám</w:t>
      </w:r>
      <w:proofErr w:type="gramEnd"/>
      <w:r w:rsidR="00BC7AA1" w:rsidRPr="00883C3D">
        <w:rPr>
          <w:rFonts w:asciiTheme="minorHAnsi" w:hAnsiTheme="minorHAnsi"/>
          <w:sz w:val="18"/>
          <w:szCs w:val="18"/>
        </w:rPr>
        <w:t xml:space="preserve"> ami napközben elérhető)</w:t>
      </w:r>
      <w:r w:rsidR="00957D9D" w:rsidRPr="00883C3D">
        <w:rPr>
          <w:rFonts w:asciiTheme="minorHAnsi" w:hAnsiTheme="minorHAnsi"/>
          <w:sz w:val="18"/>
          <w:szCs w:val="18"/>
        </w:rPr>
        <w:t>:</w:t>
      </w:r>
      <w:r w:rsidR="00C54258" w:rsidRPr="00883C3D">
        <w:rPr>
          <w:rFonts w:asciiTheme="minorHAnsi" w:hAnsiTheme="minorHAnsi"/>
          <w:sz w:val="18"/>
          <w:szCs w:val="18"/>
        </w:rPr>
        <w:t xml:space="preserve">       </w:t>
      </w:r>
    </w:p>
    <w:p w:rsidR="00C54258" w:rsidRPr="00883C3D" w:rsidRDefault="00C54258" w:rsidP="00C54258">
      <w:p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 xml:space="preserve">                              </w:t>
      </w:r>
    </w:p>
    <w:p w:rsidR="002C191E" w:rsidRPr="00883C3D" w:rsidRDefault="00C54258" w:rsidP="00C54258">
      <w:p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b/>
          <w:sz w:val="18"/>
          <w:szCs w:val="18"/>
        </w:rPr>
        <w:t>Lakáscím</w:t>
      </w:r>
      <w:r w:rsidRPr="00883C3D">
        <w:rPr>
          <w:rFonts w:asciiTheme="minorHAnsi" w:hAnsiTheme="minorHAnsi"/>
          <w:sz w:val="18"/>
          <w:szCs w:val="18"/>
        </w:rPr>
        <w:t xml:space="preserve">:   </w:t>
      </w:r>
    </w:p>
    <w:p w:rsidR="00BC7AA1" w:rsidRPr="00883C3D" w:rsidRDefault="00BC7AA1" w:rsidP="00C54258">
      <w:pPr>
        <w:rPr>
          <w:rFonts w:asciiTheme="minorHAnsi" w:hAnsiTheme="minorHAnsi"/>
          <w:sz w:val="18"/>
          <w:szCs w:val="18"/>
        </w:rPr>
      </w:pPr>
    </w:p>
    <w:p w:rsidR="00BC7AA1" w:rsidRPr="00883C3D" w:rsidRDefault="00BC7AA1" w:rsidP="00BC7AA1">
      <w:pPr>
        <w:rPr>
          <w:rFonts w:asciiTheme="minorHAnsi" w:hAnsiTheme="minorHAnsi"/>
          <w:b/>
          <w:sz w:val="18"/>
          <w:szCs w:val="18"/>
        </w:rPr>
      </w:pPr>
      <w:r w:rsidRPr="00883C3D">
        <w:rPr>
          <w:rFonts w:asciiTheme="minorHAnsi" w:hAnsiTheme="minorHAnsi"/>
          <w:b/>
          <w:sz w:val="18"/>
          <w:szCs w:val="18"/>
        </w:rPr>
        <w:t xml:space="preserve">E-mail cím: </w:t>
      </w:r>
    </w:p>
    <w:p w:rsidR="00B37D5C" w:rsidRDefault="00B37D5C" w:rsidP="00B37D5C">
      <w:pPr>
        <w:rPr>
          <w:rFonts w:asciiTheme="minorHAnsi" w:hAnsiTheme="minorHAnsi"/>
          <w:sz w:val="18"/>
          <w:szCs w:val="18"/>
        </w:rPr>
      </w:pPr>
    </w:p>
    <w:p w:rsidR="000B0B19" w:rsidRDefault="000B0B19" w:rsidP="00B37D5C">
      <w:pPr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A részvételi díjat:</w:t>
      </w:r>
    </w:p>
    <w:p w:rsidR="00E92D58" w:rsidRPr="00883C3D" w:rsidRDefault="00B37D5C" w:rsidP="00E92D58">
      <w:pPr>
        <w:pStyle w:val="Listaszerbekezds"/>
        <w:numPr>
          <w:ilvl w:val="0"/>
          <w:numId w:val="28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utalva fizetem</w:t>
      </w:r>
    </w:p>
    <w:p w:rsidR="00E92D58" w:rsidRPr="00883C3D" w:rsidRDefault="00E92D58" w:rsidP="00E92D58">
      <w:pPr>
        <w:pStyle w:val="Listaszerbekezds"/>
        <w:numPr>
          <w:ilvl w:val="0"/>
          <w:numId w:val="28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készpénzben fizetem</w:t>
      </w:r>
    </w:p>
    <w:p w:rsidR="00934D76" w:rsidRPr="00883C3D" w:rsidRDefault="00E92D58" w:rsidP="00E92D58">
      <w:p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(kérjük a megfelelő választ aláhúzni)</w:t>
      </w:r>
    </w:p>
    <w:p w:rsidR="001C3224" w:rsidRPr="00883C3D" w:rsidRDefault="001C3224" w:rsidP="00B95D1F">
      <w:pPr>
        <w:rPr>
          <w:rFonts w:asciiTheme="minorHAnsi" w:hAnsiTheme="minorHAnsi"/>
          <w:sz w:val="18"/>
          <w:szCs w:val="18"/>
        </w:rPr>
      </w:pPr>
    </w:p>
    <w:p w:rsidR="00B95D1F" w:rsidRPr="00883C3D" w:rsidRDefault="00B95D1F" w:rsidP="00B95D1F">
      <w:p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A táborok létszáma korlátozott</w:t>
      </w:r>
      <w:r w:rsidR="00BF0D10" w:rsidRPr="00883C3D">
        <w:rPr>
          <w:rFonts w:asciiTheme="minorHAnsi" w:hAnsiTheme="minorHAnsi"/>
          <w:sz w:val="18"/>
          <w:szCs w:val="18"/>
        </w:rPr>
        <w:t>, ezért a</w:t>
      </w:r>
      <w:r w:rsidRPr="00883C3D">
        <w:rPr>
          <w:rFonts w:asciiTheme="minorHAnsi" w:hAnsiTheme="minorHAnsi"/>
          <w:sz w:val="18"/>
          <w:szCs w:val="18"/>
        </w:rPr>
        <w:t xml:space="preserve"> jelentkezés a kit</w:t>
      </w:r>
      <w:r w:rsidR="00942068">
        <w:rPr>
          <w:rFonts w:asciiTheme="minorHAnsi" w:hAnsiTheme="minorHAnsi"/>
          <w:sz w:val="18"/>
          <w:szCs w:val="18"/>
        </w:rPr>
        <w:t xml:space="preserve">öltött jelentkezési lappal </w:t>
      </w:r>
      <w:proofErr w:type="gramStart"/>
      <w:r w:rsidR="00942068">
        <w:rPr>
          <w:rFonts w:asciiTheme="minorHAnsi" w:hAnsiTheme="minorHAnsi"/>
          <w:sz w:val="18"/>
          <w:szCs w:val="18"/>
        </w:rPr>
        <w:t xml:space="preserve">és </w:t>
      </w:r>
      <w:r w:rsidR="00627E2E">
        <w:rPr>
          <w:rFonts w:asciiTheme="minorHAnsi" w:hAnsiTheme="minorHAnsi"/>
          <w:sz w:val="18"/>
          <w:szCs w:val="18"/>
        </w:rPr>
        <w:t xml:space="preserve"> részvételi</w:t>
      </w:r>
      <w:proofErr w:type="gramEnd"/>
      <w:r w:rsidR="00627E2E">
        <w:rPr>
          <w:rFonts w:asciiTheme="minorHAnsi" w:hAnsiTheme="minorHAnsi"/>
          <w:sz w:val="18"/>
          <w:szCs w:val="18"/>
        </w:rPr>
        <w:t xml:space="preserve"> díj </w:t>
      </w:r>
      <w:r w:rsidRPr="00883C3D">
        <w:rPr>
          <w:rFonts w:asciiTheme="minorHAnsi" w:hAnsiTheme="minorHAnsi"/>
          <w:sz w:val="18"/>
          <w:szCs w:val="18"/>
        </w:rPr>
        <w:t>befizetésével érvényes.</w:t>
      </w:r>
    </w:p>
    <w:p w:rsidR="00B37D5C" w:rsidRPr="00883C3D" w:rsidRDefault="00B37D5C" w:rsidP="00E92D58">
      <w:pPr>
        <w:rPr>
          <w:rFonts w:asciiTheme="minorHAnsi" w:hAnsiTheme="minorHAnsi"/>
          <w:sz w:val="18"/>
          <w:szCs w:val="18"/>
        </w:rPr>
      </w:pPr>
    </w:p>
    <w:p w:rsidR="00CE76F7" w:rsidRDefault="00CE76F7" w:rsidP="00E92D58">
      <w:pPr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U</w:t>
      </w:r>
      <w:r w:rsidR="00B37D5C" w:rsidRPr="00883C3D">
        <w:rPr>
          <w:rFonts w:asciiTheme="minorHAnsi" w:hAnsiTheme="minorHAnsi"/>
          <w:b/>
          <w:sz w:val="18"/>
          <w:szCs w:val="18"/>
        </w:rPr>
        <w:t>talás esetén kérjük a megjegyzés rovatban írni a következőket</w:t>
      </w:r>
      <w:proofErr w:type="gramStart"/>
      <w:r w:rsidR="00B37D5C" w:rsidRPr="00883C3D">
        <w:rPr>
          <w:rFonts w:asciiTheme="minorHAnsi" w:hAnsiTheme="minorHAnsi"/>
          <w:b/>
          <w:sz w:val="18"/>
          <w:szCs w:val="18"/>
        </w:rPr>
        <w:t>:  gyermek</w:t>
      </w:r>
      <w:proofErr w:type="gramEnd"/>
      <w:r w:rsidR="00B37D5C" w:rsidRPr="00883C3D">
        <w:rPr>
          <w:rFonts w:asciiTheme="minorHAnsi" w:hAnsiTheme="minorHAnsi"/>
          <w:b/>
          <w:sz w:val="18"/>
          <w:szCs w:val="18"/>
        </w:rPr>
        <w:t xml:space="preserve"> n</w:t>
      </w:r>
      <w:r>
        <w:rPr>
          <w:rFonts w:asciiTheme="minorHAnsi" w:hAnsiTheme="minorHAnsi"/>
          <w:b/>
          <w:sz w:val="18"/>
          <w:szCs w:val="18"/>
        </w:rPr>
        <w:t xml:space="preserve">eve, tábor neve, </w:t>
      </w:r>
      <w:r w:rsidR="00627E2E">
        <w:rPr>
          <w:rFonts w:asciiTheme="minorHAnsi" w:hAnsiTheme="minorHAnsi"/>
          <w:b/>
          <w:sz w:val="18"/>
          <w:szCs w:val="18"/>
        </w:rPr>
        <w:t>és helye (Kultúrkúria)</w:t>
      </w:r>
    </w:p>
    <w:p w:rsidR="00B37D5C" w:rsidRPr="00CE76F7" w:rsidRDefault="004F0EBA" w:rsidP="00E92D58">
      <w:pPr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 xml:space="preserve">II. Kerületi Kulturális Közhasznú Nonprofit Kft. </w:t>
      </w:r>
      <w:r w:rsidR="000D6F2F" w:rsidRPr="00CE76F7">
        <w:rPr>
          <w:rFonts w:asciiTheme="minorHAnsi" w:hAnsiTheme="minorHAnsi"/>
          <w:b/>
          <w:sz w:val="18"/>
          <w:szCs w:val="18"/>
        </w:rPr>
        <w:t>Bsz.12001008-01351837-00100005</w:t>
      </w:r>
    </w:p>
    <w:p w:rsidR="002E415A" w:rsidRPr="00883C3D" w:rsidRDefault="002E415A" w:rsidP="00E92D58">
      <w:pPr>
        <w:rPr>
          <w:rFonts w:asciiTheme="minorHAnsi" w:hAnsiTheme="minorHAnsi"/>
          <w:b/>
          <w:sz w:val="18"/>
          <w:szCs w:val="18"/>
        </w:rPr>
      </w:pPr>
    </w:p>
    <w:p w:rsidR="002E415A" w:rsidRPr="00883C3D" w:rsidRDefault="002E415A" w:rsidP="002E415A">
      <w:p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b/>
          <w:sz w:val="18"/>
          <w:szCs w:val="18"/>
        </w:rPr>
        <w:t xml:space="preserve">Cím és adatok, melyre az utalt összegről </w:t>
      </w:r>
      <w:r w:rsidR="0087636B">
        <w:rPr>
          <w:rFonts w:asciiTheme="minorHAnsi" w:hAnsiTheme="minorHAnsi"/>
          <w:b/>
          <w:sz w:val="18"/>
          <w:szCs w:val="18"/>
        </w:rPr>
        <w:t>a számlát ki tudjuk állítani</w:t>
      </w:r>
      <w:proofErr w:type="gramStart"/>
      <w:r w:rsidR="0087636B">
        <w:rPr>
          <w:rFonts w:asciiTheme="minorHAnsi" w:hAnsiTheme="minorHAnsi"/>
          <w:b/>
          <w:sz w:val="18"/>
          <w:szCs w:val="18"/>
        </w:rPr>
        <w:t>:………………………………………………………………………………….</w:t>
      </w:r>
      <w:proofErr w:type="gramEnd"/>
    </w:p>
    <w:p w:rsidR="00DC142B" w:rsidRPr="0087636B" w:rsidRDefault="00DC142B" w:rsidP="00DC142B">
      <w:pPr>
        <w:rPr>
          <w:rFonts w:asciiTheme="minorHAnsi" w:hAnsiTheme="minorHAnsi"/>
          <w:b/>
          <w:sz w:val="18"/>
          <w:szCs w:val="18"/>
        </w:rPr>
      </w:pPr>
      <w:r w:rsidRPr="0087636B">
        <w:rPr>
          <w:rFonts w:asciiTheme="minorHAnsi" w:hAnsiTheme="minorHAnsi"/>
          <w:sz w:val="18"/>
          <w:szCs w:val="18"/>
        </w:rPr>
        <w:t>A</w:t>
      </w:r>
      <w:r w:rsidR="00FA7133">
        <w:rPr>
          <w:rFonts w:asciiTheme="minorHAnsi" w:hAnsiTheme="minorHAnsi"/>
          <w:sz w:val="18"/>
          <w:szCs w:val="18"/>
        </w:rPr>
        <w:t xml:space="preserve"> </w:t>
      </w:r>
      <w:bookmarkStart w:id="0" w:name="_GoBack"/>
      <w:bookmarkEnd w:id="0"/>
      <w:r w:rsidR="00204F3B" w:rsidRPr="0087636B">
        <w:rPr>
          <w:rFonts w:asciiTheme="minorHAnsi" w:hAnsiTheme="minorHAnsi"/>
          <w:sz w:val="18"/>
          <w:szCs w:val="18"/>
        </w:rPr>
        <w:t>részvételi díjról</w:t>
      </w:r>
      <w:r w:rsidR="006C6E46" w:rsidRPr="0087636B">
        <w:rPr>
          <w:rFonts w:asciiTheme="minorHAnsi" w:hAnsiTheme="minorHAnsi"/>
          <w:sz w:val="18"/>
          <w:szCs w:val="18"/>
        </w:rPr>
        <w:t xml:space="preserve"> kiállított számlákat </w:t>
      </w:r>
      <w:r w:rsidRPr="0087636B">
        <w:rPr>
          <w:rFonts w:asciiTheme="minorHAnsi" w:hAnsiTheme="minorHAnsi"/>
          <w:sz w:val="18"/>
          <w:szCs w:val="18"/>
        </w:rPr>
        <w:t>a tábor első napján tudják átvenni a Klebelsberg Kultúrkúria recepcióján.</w:t>
      </w:r>
      <w:r w:rsidRPr="0087636B">
        <w:rPr>
          <w:rFonts w:asciiTheme="minorHAnsi" w:hAnsiTheme="minorHAnsi"/>
          <w:b/>
          <w:sz w:val="18"/>
          <w:szCs w:val="18"/>
        </w:rPr>
        <w:t xml:space="preserve">               </w:t>
      </w:r>
    </w:p>
    <w:p w:rsidR="00C54258" w:rsidRPr="00883C3D" w:rsidRDefault="00C54258" w:rsidP="00C54258">
      <w:pPr>
        <w:rPr>
          <w:rFonts w:asciiTheme="minorHAnsi" w:hAnsiTheme="minorHAnsi"/>
          <w:b/>
          <w:sz w:val="18"/>
          <w:szCs w:val="18"/>
        </w:rPr>
      </w:pPr>
      <w:r w:rsidRPr="00883C3D">
        <w:rPr>
          <w:rFonts w:asciiTheme="minorHAnsi" w:hAnsiTheme="minorHAnsi"/>
          <w:b/>
          <w:sz w:val="18"/>
          <w:szCs w:val="18"/>
        </w:rPr>
        <w:t xml:space="preserve">                 </w:t>
      </w:r>
    </w:p>
    <w:p w:rsidR="005765A7" w:rsidRPr="00883C3D" w:rsidRDefault="00C54258" w:rsidP="00C54258">
      <w:p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b/>
          <w:sz w:val="18"/>
          <w:szCs w:val="18"/>
        </w:rPr>
        <w:t>A jelentkező gyermekkel kapcsolatos információk</w:t>
      </w:r>
      <w:r w:rsidRPr="00883C3D">
        <w:rPr>
          <w:rFonts w:asciiTheme="minorHAnsi" w:hAnsiTheme="minorHAnsi"/>
          <w:sz w:val="18"/>
          <w:szCs w:val="18"/>
        </w:rPr>
        <w:t xml:space="preserve">:   </w:t>
      </w:r>
    </w:p>
    <w:p w:rsidR="005765A7" w:rsidRPr="00883C3D" w:rsidRDefault="005765A7" w:rsidP="00C54258">
      <w:pPr>
        <w:rPr>
          <w:rFonts w:asciiTheme="minorHAnsi" w:hAnsiTheme="minorHAnsi"/>
          <w:sz w:val="18"/>
          <w:szCs w:val="18"/>
        </w:rPr>
      </w:pPr>
    </w:p>
    <w:p w:rsidR="00C9155C" w:rsidRPr="00883C3D" w:rsidRDefault="004A5253" w:rsidP="00C54258">
      <w:pPr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TAJ szám</w:t>
      </w:r>
      <w:r w:rsidR="00C54258" w:rsidRPr="00883C3D">
        <w:rPr>
          <w:rFonts w:asciiTheme="minorHAnsi" w:hAnsiTheme="minorHAnsi"/>
          <w:b/>
          <w:sz w:val="18"/>
          <w:szCs w:val="18"/>
        </w:rPr>
        <w:t xml:space="preserve">:     </w:t>
      </w:r>
    </w:p>
    <w:p w:rsidR="00C9155C" w:rsidRPr="00883C3D" w:rsidRDefault="00C9155C" w:rsidP="00C54258">
      <w:pPr>
        <w:rPr>
          <w:rFonts w:asciiTheme="minorHAnsi" w:hAnsiTheme="minorHAnsi"/>
          <w:sz w:val="18"/>
          <w:szCs w:val="18"/>
        </w:rPr>
      </w:pPr>
    </w:p>
    <w:p w:rsidR="00C9155C" w:rsidRPr="00883C3D" w:rsidRDefault="00C54258" w:rsidP="00C9155C">
      <w:p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 xml:space="preserve"> </w:t>
      </w:r>
      <w:r w:rsidR="00F05FBC">
        <w:rPr>
          <w:rFonts w:asciiTheme="minorHAnsi" w:hAnsiTheme="minorHAnsi"/>
          <w:sz w:val="18"/>
          <w:szCs w:val="18"/>
        </w:rPr>
        <w:t>(K</w:t>
      </w:r>
      <w:r w:rsidR="00C9155C" w:rsidRPr="00883C3D">
        <w:rPr>
          <w:rFonts w:asciiTheme="minorHAnsi" w:hAnsiTheme="minorHAnsi"/>
          <w:sz w:val="18"/>
          <w:szCs w:val="18"/>
        </w:rPr>
        <w:t>érjük a megfelelő választ aláhúzni)</w:t>
      </w:r>
    </w:p>
    <w:p w:rsidR="00C54258" w:rsidRPr="00883C3D" w:rsidRDefault="00C54258" w:rsidP="00C54258">
      <w:p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 xml:space="preserve">                            </w:t>
      </w:r>
    </w:p>
    <w:p w:rsidR="005765A7" w:rsidRPr="00883C3D" w:rsidRDefault="005765A7" w:rsidP="00C54258">
      <w:pPr>
        <w:rPr>
          <w:rFonts w:asciiTheme="minorHAnsi" w:hAnsiTheme="minorHAnsi"/>
          <w:b/>
          <w:sz w:val="18"/>
          <w:szCs w:val="18"/>
        </w:rPr>
      </w:pPr>
      <w:r w:rsidRPr="00883C3D">
        <w:rPr>
          <w:rFonts w:asciiTheme="minorHAnsi" w:hAnsiTheme="minorHAnsi"/>
          <w:b/>
          <w:sz w:val="18"/>
          <w:szCs w:val="18"/>
        </w:rPr>
        <w:t>Ételérzéken</w:t>
      </w:r>
      <w:r w:rsidR="00627E2E">
        <w:rPr>
          <w:rFonts w:asciiTheme="minorHAnsi" w:hAnsiTheme="minorHAnsi"/>
          <w:b/>
          <w:sz w:val="18"/>
          <w:szCs w:val="18"/>
        </w:rPr>
        <w:t>ység</w:t>
      </w:r>
    </w:p>
    <w:p w:rsidR="00C54258" w:rsidRPr="00883C3D" w:rsidRDefault="005765A7" w:rsidP="005765A7">
      <w:pPr>
        <w:pStyle w:val="Listaszerbekezds"/>
        <w:numPr>
          <w:ilvl w:val="0"/>
          <w:numId w:val="29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van</w:t>
      </w:r>
    </w:p>
    <w:p w:rsidR="005765A7" w:rsidRPr="00883C3D" w:rsidRDefault="005765A7" w:rsidP="005765A7">
      <w:pPr>
        <w:pStyle w:val="Listaszerbekezds"/>
        <w:numPr>
          <w:ilvl w:val="0"/>
          <w:numId w:val="29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nincs</w:t>
      </w:r>
    </w:p>
    <w:p w:rsidR="005765A7" w:rsidRPr="00883C3D" w:rsidRDefault="005765A7" w:rsidP="005765A7">
      <w:pPr>
        <w:pStyle w:val="Listaszerbekezds"/>
        <w:ind w:left="855"/>
        <w:rPr>
          <w:rFonts w:asciiTheme="minorHAnsi" w:hAnsiTheme="minorHAnsi"/>
          <w:sz w:val="18"/>
          <w:szCs w:val="18"/>
        </w:rPr>
      </w:pPr>
    </w:p>
    <w:p w:rsidR="00E92D58" w:rsidRPr="00883C3D" w:rsidRDefault="00E92D58" w:rsidP="00C54258">
      <w:pPr>
        <w:rPr>
          <w:rFonts w:asciiTheme="minorHAnsi" w:hAnsiTheme="minorHAnsi"/>
          <w:b/>
          <w:sz w:val="18"/>
          <w:szCs w:val="18"/>
        </w:rPr>
      </w:pPr>
      <w:r w:rsidRPr="00883C3D">
        <w:rPr>
          <w:rFonts w:asciiTheme="minorHAnsi" w:hAnsiTheme="minorHAnsi"/>
          <w:b/>
          <w:sz w:val="18"/>
          <w:szCs w:val="18"/>
        </w:rPr>
        <w:t>Cukorbetegség:</w:t>
      </w:r>
    </w:p>
    <w:p w:rsidR="005765A7" w:rsidRPr="00883C3D" w:rsidRDefault="005765A7" w:rsidP="005765A7">
      <w:pPr>
        <w:pStyle w:val="Listaszerbekezds"/>
        <w:numPr>
          <w:ilvl w:val="0"/>
          <w:numId w:val="30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van</w:t>
      </w:r>
    </w:p>
    <w:p w:rsidR="005765A7" w:rsidRPr="00883C3D" w:rsidRDefault="005765A7" w:rsidP="005765A7">
      <w:pPr>
        <w:pStyle w:val="Listaszerbekezds"/>
        <w:numPr>
          <w:ilvl w:val="0"/>
          <w:numId w:val="30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nincs</w:t>
      </w:r>
    </w:p>
    <w:p w:rsidR="005765A7" w:rsidRPr="00883C3D" w:rsidRDefault="005765A7" w:rsidP="00C54258">
      <w:pPr>
        <w:rPr>
          <w:rFonts w:asciiTheme="minorHAnsi" w:hAnsiTheme="minorHAnsi"/>
          <w:sz w:val="18"/>
          <w:szCs w:val="18"/>
        </w:rPr>
      </w:pPr>
    </w:p>
    <w:p w:rsidR="00FF360A" w:rsidRPr="00883C3D" w:rsidRDefault="00627E2E" w:rsidP="00C54258">
      <w:pPr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Allergia</w:t>
      </w:r>
      <w:r w:rsidR="00C54258" w:rsidRPr="00883C3D">
        <w:rPr>
          <w:rFonts w:asciiTheme="minorHAnsi" w:hAnsiTheme="minorHAnsi"/>
          <w:b/>
          <w:sz w:val="18"/>
          <w:szCs w:val="18"/>
        </w:rPr>
        <w:t xml:space="preserve">: </w:t>
      </w:r>
    </w:p>
    <w:p w:rsidR="005765A7" w:rsidRPr="00883C3D" w:rsidRDefault="005765A7" w:rsidP="005765A7">
      <w:pPr>
        <w:pStyle w:val="Listaszerbekezds"/>
        <w:numPr>
          <w:ilvl w:val="0"/>
          <w:numId w:val="31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van</w:t>
      </w:r>
    </w:p>
    <w:p w:rsidR="005765A7" w:rsidRDefault="005765A7" w:rsidP="005765A7">
      <w:pPr>
        <w:pStyle w:val="Listaszerbekezds"/>
        <w:numPr>
          <w:ilvl w:val="0"/>
          <w:numId w:val="31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nincs</w:t>
      </w:r>
    </w:p>
    <w:p w:rsidR="004A5253" w:rsidRDefault="004A5253" w:rsidP="004A5253">
      <w:pPr>
        <w:rPr>
          <w:rFonts w:asciiTheme="minorHAnsi" w:hAnsiTheme="minorHAnsi"/>
          <w:sz w:val="18"/>
          <w:szCs w:val="18"/>
        </w:rPr>
      </w:pPr>
    </w:p>
    <w:p w:rsidR="004A5253" w:rsidRDefault="004A5253" w:rsidP="004A5253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Egyéb megjegyzés</w:t>
      </w:r>
      <w:proofErr w:type="gramStart"/>
      <w:r>
        <w:rPr>
          <w:rFonts w:asciiTheme="minorHAnsi" w:hAnsiTheme="minorHAnsi"/>
          <w:sz w:val="18"/>
          <w:szCs w:val="18"/>
        </w:rPr>
        <w:t>:………………………………………………………………………………………………………………………………………………………………</w:t>
      </w:r>
      <w:proofErr w:type="gramEnd"/>
    </w:p>
    <w:p w:rsidR="003A735C" w:rsidRDefault="003A735C" w:rsidP="004A5253">
      <w:pPr>
        <w:rPr>
          <w:rFonts w:asciiTheme="minorHAnsi" w:hAnsiTheme="minorHAnsi"/>
          <w:sz w:val="18"/>
          <w:szCs w:val="18"/>
        </w:rPr>
      </w:pPr>
    </w:p>
    <w:p w:rsidR="00BF6DA8" w:rsidRPr="00883C3D" w:rsidRDefault="00BF6DA8" w:rsidP="00BF6DA8">
      <w:pPr>
        <w:rPr>
          <w:rFonts w:asciiTheme="minorHAnsi" w:hAnsiTheme="minorHAnsi"/>
          <w:b/>
          <w:sz w:val="18"/>
          <w:szCs w:val="18"/>
        </w:rPr>
      </w:pPr>
      <w:r w:rsidRPr="00883C3D">
        <w:rPr>
          <w:rFonts w:asciiTheme="minorHAnsi" w:hAnsiTheme="minorHAnsi"/>
          <w:b/>
          <w:sz w:val="18"/>
          <w:szCs w:val="18"/>
        </w:rPr>
        <w:t>A szervezőnek Nagyné Tóth Kingának</w:t>
      </w:r>
      <w:r w:rsidR="00996EA0">
        <w:rPr>
          <w:rFonts w:asciiTheme="minorHAnsi" w:hAnsiTheme="minorHAnsi"/>
          <w:b/>
          <w:sz w:val="18"/>
          <w:szCs w:val="18"/>
        </w:rPr>
        <w:t>+36 20/249 1580</w:t>
      </w:r>
      <w:r w:rsidRPr="00883C3D">
        <w:rPr>
          <w:rFonts w:asciiTheme="minorHAnsi" w:hAnsiTheme="minorHAnsi"/>
          <w:b/>
          <w:sz w:val="18"/>
          <w:szCs w:val="18"/>
        </w:rPr>
        <w:t xml:space="preserve"> a tábor első napjának reggelén szülői egészségügyi nyilatkozatot kitöltve és aláírva átadom.</w:t>
      </w:r>
    </w:p>
    <w:p w:rsidR="00BF6DA8" w:rsidRPr="00883C3D" w:rsidRDefault="00BF6DA8" w:rsidP="00BF6DA8">
      <w:pPr>
        <w:rPr>
          <w:rFonts w:asciiTheme="minorHAnsi" w:hAnsiTheme="minorHAnsi"/>
          <w:b/>
          <w:sz w:val="18"/>
          <w:szCs w:val="18"/>
        </w:rPr>
      </w:pPr>
    </w:p>
    <w:p w:rsidR="00F05FBC" w:rsidRDefault="00C54258" w:rsidP="00C54258">
      <w:pPr>
        <w:rPr>
          <w:rFonts w:asciiTheme="minorHAnsi" w:hAnsiTheme="minorHAnsi"/>
          <w:b/>
          <w:sz w:val="18"/>
          <w:szCs w:val="18"/>
        </w:rPr>
      </w:pPr>
      <w:r w:rsidRPr="00883C3D">
        <w:rPr>
          <w:rFonts w:asciiTheme="minorHAnsi" w:hAnsiTheme="minorHAnsi"/>
          <w:b/>
          <w:sz w:val="18"/>
          <w:szCs w:val="18"/>
        </w:rPr>
        <w:t xml:space="preserve">              </w:t>
      </w:r>
    </w:p>
    <w:p w:rsidR="00C54258" w:rsidRPr="00883C3D" w:rsidRDefault="00C54258" w:rsidP="00C54258">
      <w:pPr>
        <w:rPr>
          <w:rFonts w:asciiTheme="minorHAnsi" w:hAnsiTheme="minorHAnsi"/>
          <w:b/>
          <w:sz w:val="18"/>
          <w:szCs w:val="18"/>
        </w:rPr>
      </w:pPr>
      <w:r w:rsidRPr="00883C3D">
        <w:rPr>
          <w:rFonts w:asciiTheme="minorHAnsi" w:hAnsiTheme="minorHAnsi"/>
          <w:b/>
          <w:sz w:val="18"/>
          <w:szCs w:val="18"/>
        </w:rPr>
        <w:t xml:space="preserve">                             </w:t>
      </w:r>
    </w:p>
    <w:p w:rsidR="00E92D58" w:rsidRPr="00883C3D" w:rsidRDefault="00BC7AA1" w:rsidP="00C54258">
      <w:p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                   ………………………………..</w:t>
      </w:r>
    </w:p>
    <w:p w:rsidR="00B510E4" w:rsidRDefault="000D6F2F" w:rsidP="00C54258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Budapest, </w:t>
      </w:r>
      <w:proofErr w:type="gramStart"/>
      <w:r>
        <w:rPr>
          <w:rFonts w:asciiTheme="minorHAnsi" w:hAnsiTheme="minorHAnsi"/>
          <w:sz w:val="18"/>
          <w:szCs w:val="18"/>
        </w:rPr>
        <w:t>2017</w:t>
      </w:r>
      <w:r w:rsidR="00C54258" w:rsidRPr="00883C3D">
        <w:rPr>
          <w:rFonts w:asciiTheme="minorHAnsi" w:hAnsiTheme="minorHAnsi"/>
          <w:sz w:val="18"/>
          <w:szCs w:val="18"/>
        </w:rPr>
        <w:t xml:space="preserve">.                                                                            </w:t>
      </w:r>
      <w:r w:rsidR="00D727CE" w:rsidRPr="00883C3D">
        <w:rPr>
          <w:rFonts w:asciiTheme="minorHAnsi" w:hAnsiTheme="minorHAnsi"/>
          <w:sz w:val="18"/>
          <w:szCs w:val="18"/>
        </w:rPr>
        <w:t>szülő</w:t>
      </w:r>
      <w:proofErr w:type="gramEnd"/>
      <w:r w:rsidR="00C54258" w:rsidRPr="00883C3D">
        <w:rPr>
          <w:rFonts w:asciiTheme="minorHAnsi" w:hAnsiTheme="minorHAnsi"/>
          <w:sz w:val="18"/>
          <w:szCs w:val="18"/>
        </w:rPr>
        <w:t xml:space="preserve"> aláírás</w:t>
      </w:r>
      <w:r w:rsidR="00D727CE" w:rsidRPr="00883C3D">
        <w:rPr>
          <w:rFonts w:asciiTheme="minorHAnsi" w:hAnsiTheme="minorHAnsi"/>
          <w:sz w:val="18"/>
          <w:szCs w:val="18"/>
        </w:rPr>
        <w:t>a</w:t>
      </w:r>
      <w:r w:rsidR="00C54258" w:rsidRPr="00883C3D">
        <w:rPr>
          <w:rFonts w:asciiTheme="minorHAnsi" w:hAnsiTheme="minorHAnsi"/>
          <w:sz w:val="18"/>
          <w:szCs w:val="18"/>
        </w:rPr>
        <w:t xml:space="preserve">:            </w:t>
      </w:r>
    </w:p>
    <w:p w:rsidR="00B510E4" w:rsidRDefault="00B510E4" w:rsidP="00C54258">
      <w:pPr>
        <w:rPr>
          <w:rFonts w:asciiTheme="minorHAnsi" w:hAnsiTheme="minorHAnsi"/>
          <w:sz w:val="18"/>
          <w:szCs w:val="18"/>
        </w:rPr>
      </w:pPr>
    </w:p>
    <w:p w:rsidR="00B510E4" w:rsidRDefault="00B510E4" w:rsidP="00B510E4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Kérjük a jelentkezési lapot kitöltve és aláírva a következő e-mail címre küldjék vissza: </w:t>
      </w:r>
      <w:hyperlink r:id="rId8" w:history="1">
        <w:r w:rsidRPr="00A44C17">
          <w:rPr>
            <w:rStyle w:val="Hiperhivatkozs"/>
            <w:rFonts w:asciiTheme="minorHAnsi" w:hAnsiTheme="minorHAnsi"/>
            <w:sz w:val="18"/>
            <w:szCs w:val="18"/>
          </w:rPr>
          <w:t>kingat@kulturkuria.hu</w:t>
        </w:r>
      </w:hyperlink>
    </w:p>
    <w:p w:rsidR="00B510E4" w:rsidRPr="00883C3D" w:rsidRDefault="00B510E4" w:rsidP="00B510E4">
      <w:pPr>
        <w:rPr>
          <w:rFonts w:asciiTheme="minorHAnsi" w:hAnsiTheme="minorHAnsi"/>
          <w:sz w:val="18"/>
          <w:szCs w:val="18"/>
        </w:rPr>
      </w:pPr>
    </w:p>
    <w:p w:rsidR="00C54258" w:rsidRPr="00883C3D" w:rsidRDefault="00C54258" w:rsidP="00C54258">
      <w:pPr>
        <w:rPr>
          <w:rFonts w:asciiTheme="minorHAnsi" w:hAnsiTheme="minorHAnsi"/>
          <w:sz w:val="18"/>
          <w:szCs w:val="18"/>
        </w:rPr>
      </w:pPr>
    </w:p>
    <w:p w:rsidR="007B4A55" w:rsidRPr="00883C3D" w:rsidRDefault="00C54258" w:rsidP="00E92D58">
      <w:p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 xml:space="preserve">         </w:t>
      </w:r>
      <w:r w:rsidR="00E92D58" w:rsidRPr="00883C3D">
        <w:rPr>
          <w:rFonts w:asciiTheme="minorHAnsi" w:hAnsiTheme="minorHAnsi"/>
          <w:sz w:val="18"/>
          <w:szCs w:val="18"/>
        </w:rPr>
        <w:t xml:space="preserve">                            </w:t>
      </w:r>
    </w:p>
    <w:sectPr w:rsidR="007B4A55" w:rsidRPr="00883C3D" w:rsidSect="004B5BDC">
      <w:headerReference w:type="default" r:id="rId9"/>
      <w:footerReference w:type="default" r:id="rId10"/>
      <w:pgSz w:w="11906" w:h="16838"/>
      <w:pgMar w:top="2652" w:right="1417" w:bottom="1417" w:left="1417" w:header="1134" w:footer="708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6A0" w:rsidRDefault="005226A0">
      <w:r>
        <w:separator/>
      </w:r>
    </w:p>
  </w:endnote>
  <w:endnote w:type="continuationSeparator" w:id="0">
    <w:p w:rsidR="005226A0" w:rsidRDefault="00522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ambria Math"/>
    <w:panose1 w:val="02040503050203030202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6A0" w:rsidRDefault="005226A0">
    <w:pPr>
      <w:pStyle w:val="llb"/>
      <w:ind w:left="426"/>
    </w:pPr>
    <w:r>
      <w:rPr>
        <w:noProof/>
        <w:lang w:eastAsia="hu-H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-41910</wp:posOffset>
          </wp:positionH>
          <wp:positionV relativeFrom="paragraph">
            <wp:posOffset>-160655</wp:posOffset>
          </wp:positionV>
          <wp:extent cx="5762625" cy="581025"/>
          <wp:effectExtent l="19050" t="0" r="9525" b="0"/>
          <wp:wrapTight wrapText="bothSides">
            <wp:wrapPolygon edited="0">
              <wp:start x="-71" y="0"/>
              <wp:lineTo x="-71" y="21246"/>
              <wp:lineTo x="21636" y="21246"/>
              <wp:lineTo x="21636" y="0"/>
              <wp:lineTo x="-71" y="0"/>
            </wp:wrapPolygon>
          </wp:wrapTight>
          <wp:docPr id="2" name="Kép 1" descr="levelpapir_lab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lab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6A0" w:rsidRDefault="005226A0">
      <w:r>
        <w:separator/>
      </w:r>
    </w:p>
  </w:footnote>
  <w:footnote w:type="continuationSeparator" w:id="0">
    <w:p w:rsidR="005226A0" w:rsidRDefault="00522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6A0" w:rsidRDefault="005226A0" w:rsidP="00EA28A8">
    <w:pPr>
      <w:pStyle w:val="lfej"/>
    </w:pPr>
    <w:r>
      <w:rPr>
        <w:noProof/>
        <w:lang w:eastAsia="hu-HU"/>
      </w:rPr>
      <w:drawing>
        <wp:inline distT="0" distB="0" distL="0" distR="0">
          <wp:extent cx="5762625" cy="666750"/>
          <wp:effectExtent l="19050" t="0" r="9525" b="0"/>
          <wp:docPr id="1" name="Kép 1" descr="levelpapir_fej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fej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99D4FCAE"/>
    <w:lvl w:ilvl="0">
      <w:start w:val="1"/>
      <w:numFmt w:val="bullet"/>
      <w:pStyle w:val="Felsorol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7493371"/>
    <w:multiLevelType w:val="multilevel"/>
    <w:tmpl w:val="5B74CD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96E626A"/>
    <w:multiLevelType w:val="hybridMultilevel"/>
    <w:tmpl w:val="A7F25D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C7A83"/>
    <w:multiLevelType w:val="hybridMultilevel"/>
    <w:tmpl w:val="AD7CDEC8"/>
    <w:lvl w:ilvl="0" w:tplc="040E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 w15:restartNumberingAfterBreak="0">
    <w:nsid w:val="0FCB12B0"/>
    <w:multiLevelType w:val="hybridMultilevel"/>
    <w:tmpl w:val="27CC26AA"/>
    <w:lvl w:ilvl="0" w:tplc="C4404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3225D1"/>
    <w:multiLevelType w:val="hybridMultilevel"/>
    <w:tmpl w:val="E870D790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C381AF9"/>
    <w:multiLevelType w:val="hybridMultilevel"/>
    <w:tmpl w:val="DD76B096"/>
    <w:lvl w:ilvl="0" w:tplc="DDB2B79A">
      <w:start w:val="9"/>
      <w:numFmt w:val="decimal"/>
      <w:lvlText w:val="%1."/>
      <w:lvlJc w:val="left"/>
      <w:pPr>
        <w:tabs>
          <w:tab w:val="num" w:pos="645"/>
        </w:tabs>
        <w:ind w:left="645" w:hanging="360"/>
      </w:pPr>
      <w:rPr>
        <w:b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EE2669"/>
    <w:multiLevelType w:val="hybridMultilevel"/>
    <w:tmpl w:val="7DDE1C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45B79"/>
    <w:multiLevelType w:val="hybridMultilevel"/>
    <w:tmpl w:val="8752E2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D4716"/>
    <w:multiLevelType w:val="multilevel"/>
    <w:tmpl w:val="CCA2E3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0C0579B"/>
    <w:multiLevelType w:val="hybridMultilevel"/>
    <w:tmpl w:val="391AF0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8539E6"/>
    <w:multiLevelType w:val="hybridMultilevel"/>
    <w:tmpl w:val="183622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583569"/>
    <w:multiLevelType w:val="hybridMultilevel"/>
    <w:tmpl w:val="68F02E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9751C"/>
    <w:multiLevelType w:val="hybridMultilevel"/>
    <w:tmpl w:val="ED0A3C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EA5135"/>
    <w:multiLevelType w:val="multilevel"/>
    <w:tmpl w:val="6B8C45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4FD97065"/>
    <w:multiLevelType w:val="hybridMultilevel"/>
    <w:tmpl w:val="37D2C4CC"/>
    <w:lvl w:ilvl="0" w:tplc="FD7C3E1C">
      <w:start w:val="1"/>
      <w:numFmt w:val="decimal"/>
      <w:lvlText w:val="%1."/>
      <w:lvlJc w:val="left"/>
      <w:pPr>
        <w:ind w:left="720" w:hanging="360"/>
      </w:pPr>
      <w:rPr>
        <w:b/>
        <w:u w:val="single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420CE4"/>
    <w:multiLevelType w:val="hybridMultilevel"/>
    <w:tmpl w:val="69A2F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36E6DC7"/>
    <w:multiLevelType w:val="hybridMultilevel"/>
    <w:tmpl w:val="4F58798A"/>
    <w:lvl w:ilvl="0" w:tplc="040E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257F65"/>
    <w:multiLevelType w:val="hybridMultilevel"/>
    <w:tmpl w:val="063445A0"/>
    <w:lvl w:ilvl="0" w:tplc="040E000F">
      <w:start w:val="1"/>
      <w:numFmt w:val="decimal"/>
      <w:lvlText w:val="%1."/>
      <w:lvlJc w:val="left"/>
      <w:pPr>
        <w:tabs>
          <w:tab w:val="num" w:pos="796"/>
        </w:tabs>
        <w:ind w:left="796" w:hanging="436"/>
      </w:pPr>
      <w:rPr>
        <w:rFonts w:hint="default"/>
        <w:b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042BA2"/>
    <w:multiLevelType w:val="hybridMultilevel"/>
    <w:tmpl w:val="CA62A1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591C4C"/>
    <w:multiLevelType w:val="hybridMultilevel"/>
    <w:tmpl w:val="7450B028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B6009F"/>
    <w:multiLevelType w:val="multilevel"/>
    <w:tmpl w:val="F70290F6"/>
    <w:lvl w:ilvl="0">
      <w:start w:val="7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Arial" w:hAnsi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hint="default"/>
      </w:rPr>
    </w:lvl>
  </w:abstractNum>
  <w:abstractNum w:abstractNumId="22" w15:restartNumberingAfterBreak="0">
    <w:nsid w:val="67B56B17"/>
    <w:multiLevelType w:val="multilevel"/>
    <w:tmpl w:val="620606A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800" w:hanging="72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760" w:hanging="144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8280" w:hanging="1800"/>
      </w:pPr>
    </w:lvl>
    <w:lvl w:ilvl="7">
      <w:start w:val="1"/>
      <w:numFmt w:val="decimal"/>
      <w:lvlText w:val="%1.%2.%3.%4.%5.%6.%7.%8"/>
      <w:lvlJc w:val="left"/>
      <w:pPr>
        <w:ind w:left="9720" w:hanging="2160"/>
      </w:pPr>
    </w:lvl>
    <w:lvl w:ilvl="8">
      <w:start w:val="1"/>
      <w:numFmt w:val="decimal"/>
      <w:lvlText w:val="%1.%2.%3.%4.%5.%6.%7.%8.%9"/>
      <w:lvlJc w:val="left"/>
      <w:pPr>
        <w:ind w:left="10800" w:hanging="2160"/>
      </w:pPr>
    </w:lvl>
  </w:abstractNum>
  <w:abstractNum w:abstractNumId="23" w15:restartNumberingAfterBreak="0">
    <w:nsid w:val="6A115DC7"/>
    <w:multiLevelType w:val="multilevel"/>
    <w:tmpl w:val="7130D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559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BC94B7E"/>
    <w:multiLevelType w:val="hybridMultilevel"/>
    <w:tmpl w:val="C668024A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685D3F"/>
    <w:multiLevelType w:val="multilevel"/>
    <w:tmpl w:val="076068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7BF7124C"/>
    <w:multiLevelType w:val="hybridMultilevel"/>
    <w:tmpl w:val="674A15AE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6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5"/>
  </w:num>
  <w:num w:numId="12">
    <w:abstractNumId w:val="4"/>
  </w:num>
  <w:num w:numId="13">
    <w:abstractNumId w:val="26"/>
  </w:num>
  <w:num w:numId="14">
    <w:abstractNumId w:val="24"/>
  </w:num>
  <w:num w:numId="15">
    <w:abstractNumId w:val="20"/>
  </w:num>
  <w:num w:numId="16">
    <w:abstractNumId w:val="8"/>
  </w:num>
  <w:num w:numId="17">
    <w:abstractNumId w:val="0"/>
  </w:num>
  <w:num w:numId="18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12"/>
  </w:num>
  <w:num w:numId="22">
    <w:abstractNumId w:val="10"/>
  </w:num>
  <w:num w:numId="23">
    <w:abstractNumId w:val="1"/>
  </w:num>
  <w:num w:numId="24">
    <w:abstractNumId w:val="21"/>
  </w:num>
  <w:num w:numId="25">
    <w:abstractNumId w:val="14"/>
  </w:num>
  <w:num w:numId="26">
    <w:abstractNumId w:val="25"/>
  </w:num>
  <w:num w:numId="27">
    <w:abstractNumId w:val="9"/>
  </w:num>
  <w:num w:numId="28">
    <w:abstractNumId w:val="13"/>
  </w:num>
  <w:num w:numId="29">
    <w:abstractNumId w:val="3"/>
  </w:num>
  <w:num w:numId="30">
    <w:abstractNumId w:val="2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1E0B62"/>
    <w:rsid w:val="0000429D"/>
    <w:rsid w:val="000055C7"/>
    <w:rsid w:val="00017853"/>
    <w:rsid w:val="000357A3"/>
    <w:rsid w:val="0004041C"/>
    <w:rsid w:val="0004752B"/>
    <w:rsid w:val="00050CEE"/>
    <w:rsid w:val="000623A0"/>
    <w:rsid w:val="0006503F"/>
    <w:rsid w:val="00081830"/>
    <w:rsid w:val="00085315"/>
    <w:rsid w:val="0008773A"/>
    <w:rsid w:val="00091F64"/>
    <w:rsid w:val="000A7D37"/>
    <w:rsid w:val="000B0B19"/>
    <w:rsid w:val="000B2DF7"/>
    <w:rsid w:val="000B30F7"/>
    <w:rsid w:val="000B7D72"/>
    <w:rsid w:val="000C1F65"/>
    <w:rsid w:val="000C4604"/>
    <w:rsid w:val="000C4D0C"/>
    <w:rsid w:val="000D6F2F"/>
    <w:rsid w:val="000D72A3"/>
    <w:rsid w:val="000E4247"/>
    <w:rsid w:val="000F1017"/>
    <w:rsid w:val="000F1FD1"/>
    <w:rsid w:val="000F3B04"/>
    <w:rsid w:val="000F4176"/>
    <w:rsid w:val="001016F8"/>
    <w:rsid w:val="001037A8"/>
    <w:rsid w:val="00103C84"/>
    <w:rsid w:val="00112E33"/>
    <w:rsid w:val="001246A2"/>
    <w:rsid w:val="0013767C"/>
    <w:rsid w:val="0014411E"/>
    <w:rsid w:val="00145F11"/>
    <w:rsid w:val="001471CD"/>
    <w:rsid w:val="0015327A"/>
    <w:rsid w:val="00157D4C"/>
    <w:rsid w:val="001611E7"/>
    <w:rsid w:val="00164F1E"/>
    <w:rsid w:val="001766D1"/>
    <w:rsid w:val="00177F04"/>
    <w:rsid w:val="00191E3B"/>
    <w:rsid w:val="00192BA5"/>
    <w:rsid w:val="001946C4"/>
    <w:rsid w:val="001A119E"/>
    <w:rsid w:val="001A47C9"/>
    <w:rsid w:val="001A52C9"/>
    <w:rsid w:val="001B2F3E"/>
    <w:rsid w:val="001C094D"/>
    <w:rsid w:val="001C3224"/>
    <w:rsid w:val="001C42E2"/>
    <w:rsid w:val="001C460A"/>
    <w:rsid w:val="001E0B62"/>
    <w:rsid w:val="00201971"/>
    <w:rsid w:val="00203318"/>
    <w:rsid w:val="00204F3B"/>
    <w:rsid w:val="0020772B"/>
    <w:rsid w:val="00223553"/>
    <w:rsid w:val="00224249"/>
    <w:rsid w:val="00235B29"/>
    <w:rsid w:val="00240B51"/>
    <w:rsid w:val="00247022"/>
    <w:rsid w:val="00251EA9"/>
    <w:rsid w:val="002527B3"/>
    <w:rsid w:val="00254AE3"/>
    <w:rsid w:val="0025552D"/>
    <w:rsid w:val="0025573F"/>
    <w:rsid w:val="00257E59"/>
    <w:rsid w:val="00264D30"/>
    <w:rsid w:val="00264E93"/>
    <w:rsid w:val="002734DD"/>
    <w:rsid w:val="00274526"/>
    <w:rsid w:val="00274F1F"/>
    <w:rsid w:val="00290268"/>
    <w:rsid w:val="00292709"/>
    <w:rsid w:val="002A1915"/>
    <w:rsid w:val="002B2C39"/>
    <w:rsid w:val="002B4160"/>
    <w:rsid w:val="002B7B86"/>
    <w:rsid w:val="002C0A8D"/>
    <w:rsid w:val="002C191E"/>
    <w:rsid w:val="002C3B91"/>
    <w:rsid w:val="002C4519"/>
    <w:rsid w:val="002D0FFE"/>
    <w:rsid w:val="002D58E5"/>
    <w:rsid w:val="002D7391"/>
    <w:rsid w:val="002D7E04"/>
    <w:rsid w:val="002E415A"/>
    <w:rsid w:val="002E6FF0"/>
    <w:rsid w:val="00316490"/>
    <w:rsid w:val="00321A13"/>
    <w:rsid w:val="003232FA"/>
    <w:rsid w:val="00336459"/>
    <w:rsid w:val="0033754B"/>
    <w:rsid w:val="00342E4A"/>
    <w:rsid w:val="0034332A"/>
    <w:rsid w:val="003530B2"/>
    <w:rsid w:val="00353CC5"/>
    <w:rsid w:val="003549C5"/>
    <w:rsid w:val="00356F4B"/>
    <w:rsid w:val="00361CCF"/>
    <w:rsid w:val="00385BA4"/>
    <w:rsid w:val="003948B2"/>
    <w:rsid w:val="003A562A"/>
    <w:rsid w:val="003A735C"/>
    <w:rsid w:val="003B16F1"/>
    <w:rsid w:val="003B20E3"/>
    <w:rsid w:val="003C07CD"/>
    <w:rsid w:val="003C6E6C"/>
    <w:rsid w:val="003C730E"/>
    <w:rsid w:val="003C7B00"/>
    <w:rsid w:val="003D2149"/>
    <w:rsid w:val="003D69D6"/>
    <w:rsid w:val="003E1270"/>
    <w:rsid w:val="003E24E9"/>
    <w:rsid w:val="003E54A5"/>
    <w:rsid w:val="003F758A"/>
    <w:rsid w:val="004004F7"/>
    <w:rsid w:val="00404728"/>
    <w:rsid w:val="00405984"/>
    <w:rsid w:val="00427AE0"/>
    <w:rsid w:val="00431555"/>
    <w:rsid w:val="00434668"/>
    <w:rsid w:val="00440FB9"/>
    <w:rsid w:val="00446536"/>
    <w:rsid w:val="00447A7B"/>
    <w:rsid w:val="0045033A"/>
    <w:rsid w:val="00450464"/>
    <w:rsid w:val="00456C93"/>
    <w:rsid w:val="004644BF"/>
    <w:rsid w:val="00467439"/>
    <w:rsid w:val="00474E22"/>
    <w:rsid w:val="004755F6"/>
    <w:rsid w:val="00476A35"/>
    <w:rsid w:val="00477D5A"/>
    <w:rsid w:val="0049124C"/>
    <w:rsid w:val="00493483"/>
    <w:rsid w:val="004A5253"/>
    <w:rsid w:val="004A7527"/>
    <w:rsid w:val="004B1E28"/>
    <w:rsid w:val="004B5ADC"/>
    <w:rsid w:val="004B5BDC"/>
    <w:rsid w:val="004D4E0A"/>
    <w:rsid w:val="004E5FA9"/>
    <w:rsid w:val="004F0EBA"/>
    <w:rsid w:val="004F2FE0"/>
    <w:rsid w:val="00511EBB"/>
    <w:rsid w:val="005221D9"/>
    <w:rsid w:val="005226A0"/>
    <w:rsid w:val="00523499"/>
    <w:rsid w:val="00526A48"/>
    <w:rsid w:val="00546548"/>
    <w:rsid w:val="00547B3A"/>
    <w:rsid w:val="00563E51"/>
    <w:rsid w:val="00564C27"/>
    <w:rsid w:val="005765A7"/>
    <w:rsid w:val="0058617B"/>
    <w:rsid w:val="005A0BD8"/>
    <w:rsid w:val="005A2894"/>
    <w:rsid w:val="005A6C70"/>
    <w:rsid w:val="005A7C3D"/>
    <w:rsid w:val="005B2C6E"/>
    <w:rsid w:val="005B3D73"/>
    <w:rsid w:val="005C209F"/>
    <w:rsid w:val="005C2567"/>
    <w:rsid w:val="005C71AC"/>
    <w:rsid w:val="005C7E17"/>
    <w:rsid w:val="005D78AE"/>
    <w:rsid w:val="005E1BA1"/>
    <w:rsid w:val="005E25A2"/>
    <w:rsid w:val="005F61D2"/>
    <w:rsid w:val="00600435"/>
    <w:rsid w:val="00616BED"/>
    <w:rsid w:val="00620E74"/>
    <w:rsid w:val="00625526"/>
    <w:rsid w:val="006263E3"/>
    <w:rsid w:val="00627E2E"/>
    <w:rsid w:val="006321F6"/>
    <w:rsid w:val="00632E09"/>
    <w:rsid w:val="006354D3"/>
    <w:rsid w:val="006444C2"/>
    <w:rsid w:val="00650186"/>
    <w:rsid w:val="006526B9"/>
    <w:rsid w:val="006573DB"/>
    <w:rsid w:val="006765C0"/>
    <w:rsid w:val="006841BA"/>
    <w:rsid w:val="00684F23"/>
    <w:rsid w:val="006941ED"/>
    <w:rsid w:val="0069672A"/>
    <w:rsid w:val="006A02AF"/>
    <w:rsid w:val="006B2B5B"/>
    <w:rsid w:val="006B5ACC"/>
    <w:rsid w:val="006B71FE"/>
    <w:rsid w:val="006C6E46"/>
    <w:rsid w:val="006C76A7"/>
    <w:rsid w:val="006C79CB"/>
    <w:rsid w:val="006D39DB"/>
    <w:rsid w:val="006E0D49"/>
    <w:rsid w:val="006F5A57"/>
    <w:rsid w:val="00706BC7"/>
    <w:rsid w:val="00713CCB"/>
    <w:rsid w:val="00715280"/>
    <w:rsid w:val="00717D24"/>
    <w:rsid w:val="00720747"/>
    <w:rsid w:val="00735E0B"/>
    <w:rsid w:val="00735FB3"/>
    <w:rsid w:val="00743A5D"/>
    <w:rsid w:val="00746D59"/>
    <w:rsid w:val="007555C5"/>
    <w:rsid w:val="007667E7"/>
    <w:rsid w:val="0077394F"/>
    <w:rsid w:val="007816BA"/>
    <w:rsid w:val="00790781"/>
    <w:rsid w:val="00794BC1"/>
    <w:rsid w:val="00796136"/>
    <w:rsid w:val="007A2E10"/>
    <w:rsid w:val="007A48AD"/>
    <w:rsid w:val="007A5A5C"/>
    <w:rsid w:val="007A725D"/>
    <w:rsid w:val="007B462F"/>
    <w:rsid w:val="007B4A55"/>
    <w:rsid w:val="007B4E52"/>
    <w:rsid w:val="007C1506"/>
    <w:rsid w:val="007C45C0"/>
    <w:rsid w:val="007D1C91"/>
    <w:rsid w:val="007E0D6B"/>
    <w:rsid w:val="007F32FE"/>
    <w:rsid w:val="007F5E10"/>
    <w:rsid w:val="00805323"/>
    <w:rsid w:val="00811F72"/>
    <w:rsid w:val="00821DC0"/>
    <w:rsid w:val="00832891"/>
    <w:rsid w:val="00836141"/>
    <w:rsid w:val="008417F8"/>
    <w:rsid w:val="00844FC9"/>
    <w:rsid w:val="0086490D"/>
    <w:rsid w:val="00867B6C"/>
    <w:rsid w:val="0087008B"/>
    <w:rsid w:val="00875A9E"/>
    <w:rsid w:val="0087636B"/>
    <w:rsid w:val="00883C3D"/>
    <w:rsid w:val="00885D2B"/>
    <w:rsid w:val="00892AF8"/>
    <w:rsid w:val="00894DA7"/>
    <w:rsid w:val="00895E71"/>
    <w:rsid w:val="008A158C"/>
    <w:rsid w:val="008B5464"/>
    <w:rsid w:val="008C7495"/>
    <w:rsid w:val="008D0FB4"/>
    <w:rsid w:val="008D3A66"/>
    <w:rsid w:val="008F55ED"/>
    <w:rsid w:val="0090755F"/>
    <w:rsid w:val="009207F2"/>
    <w:rsid w:val="009326CA"/>
    <w:rsid w:val="00933A1E"/>
    <w:rsid w:val="00933B0E"/>
    <w:rsid w:val="00934D76"/>
    <w:rsid w:val="009367FB"/>
    <w:rsid w:val="00940824"/>
    <w:rsid w:val="00942068"/>
    <w:rsid w:val="00943DA5"/>
    <w:rsid w:val="009453B4"/>
    <w:rsid w:val="009506B9"/>
    <w:rsid w:val="00951FE8"/>
    <w:rsid w:val="0095520A"/>
    <w:rsid w:val="00957D9D"/>
    <w:rsid w:val="00960641"/>
    <w:rsid w:val="00965A65"/>
    <w:rsid w:val="009817D3"/>
    <w:rsid w:val="0099016E"/>
    <w:rsid w:val="00990930"/>
    <w:rsid w:val="0099168D"/>
    <w:rsid w:val="00996EA0"/>
    <w:rsid w:val="00996EEA"/>
    <w:rsid w:val="00997E58"/>
    <w:rsid w:val="009A0476"/>
    <w:rsid w:val="009A7262"/>
    <w:rsid w:val="009C12C3"/>
    <w:rsid w:val="009C54FA"/>
    <w:rsid w:val="009D2A68"/>
    <w:rsid w:val="009D2C40"/>
    <w:rsid w:val="009E1E81"/>
    <w:rsid w:val="009E1FBC"/>
    <w:rsid w:val="009E4E27"/>
    <w:rsid w:val="009F2133"/>
    <w:rsid w:val="00A04743"/>
    <w:rsid w:val="00A124F2"/>
    <w:rsid w:val="00A17DB1"/>
    <w:rsid w:val="00A210BB"/>
    <w:rsid w:val="00A22B32"/>
    <w:rsid w:val="00A24827"/>
    <w:rsid w:val="00A3075F"/>
    <w:rsid w:val="00A31CEB"/>
    <w:rsid w:val="00A422E3"/>
    <w:rsid w:val="00A44444"/>
    <w:rsid w:val="00A63497"/>
    <w:rsid w:val="00A73FB9"/>
    <w:rsid w:val="00A81AFB"/>
    <w:rsid w:val="00A843A4"/>
    <w:rsid w:val="00A91B42"/>
    <w:rsid w:val="00AA7BDC"/>
    <w:rsid w:val="00AA7FE3"/>
    <w:rsid w:val="00AB0C80"/>
    <w:rsid w:val="00AB1BD7"/>
    <w:rsid w:val="00AB6B6D"/>
    <w:rsid w:val="00AC32B7"/>
    <w:rsid w:val="00AC65E5"/>
    <w:rsid w:val="00AC668D"/>
    <w:rsid w:val="00AD4FAB"/>
    <w:rsid w:val="00AE3E56"/>
    <w:rsid w:val="00AE4E74"/>
    <w:rsid w:val="00AF04EF"/>
    <w:rsid w:val="00AF0C4A"/>
    <w:rsid w:val="00AF7E86"/>
    <w:rsid w:val="00B00F7F"/>
    <w:rsid w:val="00B05493"/>
    <w:rsid w:val="00B1588B"/>
    <w:rsid w:val="00B2063D"/>
    <w:rsid w:val="00B37D5C"/>
    <w:rsid w:val="00B4304C"/>
    <w:rsid w:val="00B510E4"/>
    <w:rsid w:val="00B549A6"/>
    <w:rsid w:val="00B5511F"/>
    <w:rsid w:val="00B66CE6"/>
    <w:rsid w:val="00B67763"/>
    <w:rsid w:val="00B700ED"/>
    <w:rsid w:val="00B71E53"/>
    <w:rsid w:val="00B811CA"/>
    <w:rsid w:val="00B86A35"/>
    <w:rsid w:val="00B95D1F"/>
    <w:rsid w:val="00BA34A2"/>
    <w:rsid w:val="00BB2CFC"/>
    <w:rsid w:val="00BB5C85"/>
    <w:rsid w:val="00BC53D0"/>
    <w:rsid w:val="00BC7AA1"/>
    <w:rsid w:val="00BC7D70"/>
    <w:rsid w:val="00BD12AA"/>
    <w:rsid w:val="00BD1D29"/>
    <w:rsid w:val="00BD35E9"/>
    <w:rsid w:val="00BE08B4"/>
    <w:rsid w:val="00BE1223"/>
    <w:rsid w:val="00BF0D10"/>
    <w:rsid w:val="00BF6DA8"/>
    <w:rsid w:val="00C05D7F"/>
    <w:rsid w:val="00C13761"/>
    <w:rsid w:val="00C23847"/>
    <w:rsid w:val="00C30CEF"/>
    <w:rsid w:val="00C346A1"/>
    <w:rsid w:val="00C36D57"/>
    <w:rsid w:val="00C37812"/>
    <w:rsid w:val="00C44B6D"/>
    <w:rsid w:val="00C4628D"/>
    <w:rsid w:val="00C54258"/>
    <w:rsid w:val="00C57E0D"/>
    <w:rsid w:val="00C722A0"/>
    <w:rsid w:val="00C85C91"/>
    <w:rsid w:val="00C9155C"/>
    <w:rsid w:val="00C96AE2"/>
    <w:rsid w:val="00C97DEA"/>
    <w:rsid w:val="00CA3DBC"/>
    <w:rsid w:val="00CB65ED"/>
    <w:rsid w:val="00CB6A3C"/>
    <w:rsid w:val="00CB737B"/>
    <w:rsid w:val="00CB788C"/>
    <w:rsid w:val="00CB7BD6"/>
    <w:rsid w:val="00CC2984"/>
    <w:rsid w:val="00CD0C27"/>
    <w:rsid w:val="00CD4EF5"/>
    <w:rsid w:val="00CE00FA"/>
    <w:rsid w:val="00CE2637"/>
    <w:rsid w:val="00CE4350"/>
    <w:rsid w:val="00CE5380"/>
    <w:rsid w:val="00CE76F7"/>
    <w:rsid w:val="00CF5B0A"/>
    <w:rsid w:val="00D003D8"/>
    <w:rsid w:val="00D04C16"/>
    <w:rsid w:val="00D1183B"/>
    <w:rsid w:val="00D1195A"/>
    <w:rsid w:val="00D151FC"/>
    <w:rsid w:val="00D160D9"/>
    <w:rsid w:val="00D17C97"/>
    <w:rsid w:val="00D223BD"/>
    <w:rsid w:val="00D30642"/>
    <w:rsid w:val="00D4143C"/>
    <w:rsid w:val="00D45945"/>
    <w:rsid w:val="00D45BD1"/>
    <w:rsid w:val="00D47FBE"/>
    <w:rsid w:val="00D530A8"/>
    <w:rsid w:val="00D64578"/>
    <w:rsid w:val="00D66F34"/>
    <w:rsid w:val="00D700D3"/>
    <w:rsid w:val="00D71C4F"/>
    <w:rsid w:val="00D727CE"/>
    <w:rsid w:val="00D73AD2"/>
    <w:rsid w:val="00D748C9"/>
    <w:rsid w:val="00D76340"/>
    <w:rsid w:val="00D82D9A"/>
    <w:rsid w:val="00D9678F"/>
    <w:rsid w:val="00DA140E"/>
    <w:rsid w:val="00DA3D96"/>
    <w:rsid w:val="00DA68BE"/>
    <w:rsid w:val="00DB3A18"/>
    <w:rsid w:val="00DB4A84"/>
    <w:rsid w:val="00DB4B54"/>
    <w:rsid w:val="00DC142B"/>
    <w:rsid w:val="00DD3D4D"/>
    <w:rsid w:val="00DE15AA"/>
    <w:rsid w:val="00DE217B"/>
    <w:rsid w:val="00DE5712"/>
    <w:rsid w:val="00E07C19"/>
    <w:rsid w:val="00E11A80"/>
    <w:rsid w:val="00E16D19"/>
    <w:rsid w:val="00E20B1E"/>
    <w:rsid w:val="00E20DFF"/>
    <w:rsid w:val="00E22C0F"/>
    <w:rsid w:val="00E26BF7"/>
    <w:rsid w:val="00E40514"/>
    <w:rsid w:val="00E4287B"/>
    <w:rsid w:val="00E42B56"/>
    <w:rsid w:val="00E47600"/>
    <w:rsid w:val="00E52A5F"/>
    <w:rsid w:val="00E64CB5"/>
    <w:rsid w:val="00E719D4"/>
    <w:rsid w:val="00E72724"/>
    <w:rsid w:val="00E746B9"/>
    <w:rsid w:val="00E7552A"/>
    <w:rsid w:val="00E83257"/>
    <w:rsid w:val="00E92D58"/>
    <w:rsid w:val="00EA0938"/>
    <w:rsid w:val="00EA1E8B"/>
    <w:rsid w:val="00EA28A8"/>
    <w:rsid w:val="00EA6631"/>
    <w:rsid w:val="00EA74F6"/>
    <w:rsid w:val="00EB3061"/>
    <w:rsid w:val="00EB622A"/>
    <w:rsid w:val="00EB71F2"/>
    <w:rsid w:val="00EC2FE2"/>
    <w:rsid w:val="00EC325E"/>
    <w:rsid w:val="00ED6BC7"/>
    <w:rsid w:val="00ED6DDF"/>
    <w:rsid w:val="00EE02E0"/>
    <w:rsid w:val="00EE132E"/>
    <w:rsid w:val="00EE1A4E"/>
    <w:rsid w:val="00EE4516"/>
    <w:rsid w:val="00EE7F62"/>
    <w:rsid w:val="00F0068B"/>
    <w:rsid w:val="00F018F9"/>
    <w:rsid w:val="00F0339D"/>
    <w:rsid w:val="00F04C78"/>
    <w:rsid w:val="00F04F5F"/>
    <w:rsid w:val="00F05FBC"/>
    <w:rsid w:val="00F222D2"/>
    <w:rsid w:val="00F23415"/>
    <w:rsid w:val="00F25AB8"/>
    <w:rsid w:val="00F27CA4"/>
    <w:rsid w:val="00F407E4"/>
    <w:rsid w:val="00F41E53"/>
    <w:rsid w:val="00F45706"/>
    <w:rsid w:val="00F47BD1"/>
    <w:rsid w:val="00F628A4"/>
    <w:rsid w:val="00F66F51"/>
    <w:rsid w:val="00F67EF8"/>
    <w:rsid w:val="00F80ABC"/>
    <w:rsid w:val="00F842D1"/>
    <w:rsid w:val="00F86B16"/>
    <w:rsid w:val="00F90177"/>
    <w:rsid w:val="00F92362"/>
    <w:rsid w:val="00FA4EB0"/>
    <w:rsid w:val="00FA7055"/>
    <w:rsid w:val="00FA7133"/>
    <w:rsid w:val="00FD532D"/>
    <w:rsid w:val="00FE28A6"/>
    <w:rsid w:val="00FE6E28"/>
    <w:rsid w:val="00FE7A6B"/>
    <w:rsid w:val="00FF2CA1"/>
    <w:rsid w:val="00FF360A"/>
    <w:rsid w:val="00FF636C"/>
    <w:rsid w:val="00FF6768"/>
    <w:rsid w:val="00FF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/>
    <o:shapelayout v:ext="edit">
      <o:idmap v:ext="edit" data="1"/>
    </o:shapelayout>
  </w:shapeDefaults>
  <w:doNotEmbedSmartTags/>
  <w:decimalSymbol w:val=","/>
  <w:listSeparator w:val=";"/>
  <w14:docId w14:val="475FF7C9"/>
  <w15:docId w15:val="{E924577C-ECB4-4FF1-9483-0E27679CE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B5BDC"/>
    <w:pPr>
      <w:suppressAutoHyphens/>
    </w:pPr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Cmsor4">
    <w:name w:val="heading 4"/>
    <w:basedOn w:val="Norml"/>
    <w:next w:val="Norml"/>
    <w:qFormat/>
    <w:rsid w:val="00684F23"/>
    <w:pPr>
      <w:keepNext/>
      <w:suppressAutoHyphens w:val="0"/>
      <w:jc w:val="center"/>
      <w:outlineLvl w:val="3"/>
    </w:pPr>
    <w:rPr>
      <w:rFonts w:ascii="Arial" w:eastAsia="Arial Unicode MS" w:hAnsi="Arial" w:cs="Arial"/>
      <w:b/>
      <w:bCs/>
      <w:kern w:val="0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ekezdsalapbettpusa1">
    <w:name w:val="Bekezdés alapbetűtípusa1"/>
    <w:rsid w:val="004B5BDC"/>
  </w:style>
  <w:style w:type="character" w:customStyle="1" w:styleId="lfejChar">
    <w:name w:val="Élőfej Char"/>
    <w:basedOn w:val="Bekezdsalapbettpusa1"/>
    <w:rsid w:val="004B5BDC"/>
  </w:style>
  <w:style w:type="character" w:customStyle="1" w:styleId="llbChar">
    <w:name w:val="Élőláb Char"/>
    <w:basedOn w:val="Bekezdsalapbettpusa1"/>
    <w:rsid w:val="004B5BDC"/>
  </w:style>
  <w:style w:type="character" w:customStyle="1" w:styleId="BuborkszvegChar">
    <w:name w:val="Buborékszöveg Char"/>
    <w:basedOn w:val="Bekezdsalapbettpusa1"/>
    <w:rsid w:val="004B5BDC"/>
    <w:rPr>
      <w:rFonts w:ascii="Tahoma" w:hAnsi="Tahoma" w:cs="Tahoma"/>
      <w:sz w:val="16"/>
      <w:szCs w:val="16"/>
    </w:rPr>
  </w:style>
  <w:style w:type="paragraph" w:customStyle="1" w:styleId="Cmsor">
    <w:name w:val="Címsor"/>
    <w:basedOn w:val="Norml"/>
    <w:next w:val="Szvegtrzs"/>
    <w:rsid w:val="004B5BD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link w:val="SzvegtrzsChar"/>
    <w:rsid w:val="004B5BDC"/>
    <w:pPr>
      <w:spacing w:after="120"/>
    </w:pPr>
  </w:style>
  <w:style w:type="paragraph" w:styleId="Lista">
    <w:name w:val="List"/>
    <w:basedOn w:val="Szvegtrzs"/>
    <w:rsid w:val="004B5BDC"/>
    <w:rPr>
      <w:rFonts w:cs="Mangal"/>
    </w:rPr>
  </w:style>
  <w:style w:type="paragraph" w:styleId="Kpalrs">
    <w:name w:val="caption"/>
    <w:basedOn w:val="Norml"/>
    <w:qFormat/>
    <w:rsid w:val="004B5BD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4B5BDC"/>
    <w:pPr>
      <w:suppressLineNumbers/>
    </w:pPr>
    <w:rPr>
      <w:rFonts w:cs="Mangal"/>
    </w:rPr>
  </w:style>
  <w:style w:type="paragraph" w:styleId="lfej">
    <w:name w:val="head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styleId="llb">
    <w:name w:val="foot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customStyle="1" w:styleId="Buborkszveg1">
    <w:name w:val="Buborékszöveg1"/>
    <w:basedOn w:val="Norml"/>
    <w:rsid w:val="004B5BDC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rsid w:val="00684F23"/>
    <w:pPr>
      <w:spacing w:after="120"/>
      <w:ind w:left="283"/>
    </w:pPr>
  </w:style>
  <w:style w:type="character" w:customStyle="1" w:styleId="apple-converted-space">
    <w:name w:val="apple-converted-space"/>
    <w:basedOn w:val="Bekezdsalapbettpusa"/>
    <w:rsid w:val="00BB2CFC"/>
  </w:style>
  <w:style w:type="paragraph" w:styleId="Buborkszveg">
    <w:name w:val="Balloon Text"/>
    <w:basedOn w:val="Norml"/>
    <w:semiHidden/>
    <w:rsid w:val="00EE132E"/>
    <w:rPr>
      <w:rFonts w:ascii="Tahoma" w:hAnsi="Tahoma" w:cs="Tahoma"/>
      <w:sz w:val="16"/>
      <w:szCs w:val="16"/>
    </w:rPr>
  </w:style>
  <w:style w:type="paragraph" w:customStyle="1" w:styleId="Listaszerbekezds1">
    <w:name w:val="Listaszerű bekezdés1"/>
    <w:basedOn w:val="Norml"/>
    <w:rsid w:val="00C4628D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Hiperhivatkozs">
    <w:name w:val="Hyperlink"/>
    <w:basedOn w:val="Bekezdsalapbettpusa"/>
    <w:unhideWhenUsed/>
    <w:rsid w:val="009D2C40"/>
    <w:rPr>
      <w:color w:val="0000FF"/>
      <w:u w:val="single"/>
    </w:rPr>
  </w:style>
  <w:style w:type="paragraph" w:styleId="Szvegblokk">
    <w:name w:val="Block Text"/>
    <w:basedOn w:val="Norml"/>
    <w:unhideWhenUsed/>
    <w:rsid w:val="009D2C40"/>
    <w:pPr>
      <w:suppressAutoHyphens w:val="0"/>
      <w:ind w:left="-360" w:right="6192"/>
      <w:jc w:val="center"/>
    </w:pPr>
    <w:rPr>
      <w:rFonts w:ascii="Tahoma" w:eastAsia="Times New Roman" w:hAnsi="Tahoma" w:cs="Tahoma"/>
      <w:kern w:val="0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9D2C40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customStyle="1" w:styleId="SzvegtrzsChar">
    <w:name w:val="Szövegtörzs Char"/>
    <w:basedOn w:val="Bekezdsalapbettpusa"/>
    <w:link w:val="Szvegtrzs"/>
    <w:rsid w:val="0008773A"/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Jegyzetszveg">
    <w:name w:val="annotation text"/>
    <w:basedOn w:val="Norml"/>
    <w:link w:val="JegyzetszvegChar"/>
    <w:unhideWhenUsed/>
    <w:rsid w:val="0008773A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rsid w:val="0008773A"/>
  </w:style>
  <w:style w:type="paragraph" w:customStyle="1" w:styleId="BodyText21">
    <w:name w:val="Body Text 21"/>
    <w:basedOn w:val="Norml"/>
    <w:rsid w:val="0008773A"/>
    <w:pPr>
      <w:suppressAutoHyphens w:val="0"/>
      <w:jc w:val="both"/>
    </w:pPr>
    <w:rPr>
      <w:rFonts w:ascii="Arial" w:eastAsia="Times New Roman" w:hAnsi="Arial" w:cs="Times New Roman"/>
      <w:i/>
      <w:kern w:val="0"/>
      <w:sz w:val="24"/>
      <w:szCs w:val="20"/>
      <w:lang w:eastAsia="hu-HU"/>
    </w:rPr>
  </w:style>
  <w:style w:type="character" w:styleId="Jegyzethivatkozs">
    <w:name w:val="annotation reference"/>
    <w:unhideWhenUsed/>
    <w:rsid w:val="0008773A"/>
    <w:rPr>
      <w:sz w:val="16"/>
      <w:szCs w:val="16"/>
    </w:rPr>
  </w:style>
  <w:style w:type="paragraph" w:styleId="Felsorols3">
    <w:name w:val="List Bullet 3"/>
    <w:basedOn w:val="Norml"/>
    <w:unhideWhenUsed/>
    <w:rsid w:val="00203318"/>
    <w:pPr>
      <w:numPr>
        <w:numId w:val="17"/>
      </w:numPr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1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1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3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ngat@kulturkuria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2B033-08BE-4F54-8804-F0B1A124D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FC4D9217</Template>
  <TotalTime>113</TotalTime>
  <Pages>1</Pages>
  <Words>253</Words>
  <Characters>1746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HATÁROZOTT IDEJŰ MEGBÍZÁSI SZERZŐDÉS</vt:lpstr>
    </vt:vector>
  </TitlesOfParts>
  <Company>WXPEE</Company>
  <LinksUpToDate>false</LinksUpToDate>
  <CharactersWithSpaces>1996</CharactersWithSpaces>
  <SharedDoc>false</SharedDoc>
  <HLinks>
    <vt:vector size="12" baseType="variant">
      <vt:variant>
        <vt:i4>2424912</vt:i4>
      </vt:variant>
      <vt:variant>
        <vt:i4>3</vt:i4>
      </vt:variant>
      <vt:variant>
        <vt:i4>0</vt:i4>
      </vt:variant>
      <vt:variant>
        <vt:i4>5</vt:i4>
      </vt:variant>
      <vt:variant>
        <vt:lpwstr>mailto:orban.dora@freemail.hu</vt:lpwstr>
      </vt:variant>
      <vt:variant>
        <vt:lpwstr/>
      </vt:variant>
      <vt:variant>
        <vt:i4>7471186</vt:i4>
      </vt:variant>
      <vt:variant>
        <vt:i4>0</vt:i4>
      </vt:variant>
      <vt:variant>
        <vt:i4>0</vt:i4>
      </vt:variant>
      <vt:variant>
        <vt:i4>5</vt:i4>
      </vt:variant>
      <vt:variant>
        <vt:lpwstr>mailto:kingat@kulturkuria.hu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HATÁROZOTT IDEJŰ MEGBÍZÁSI SZERZŐDÉS</dc:title>
  <dc:creator>Kósa Tamás</dc:creator>
  <cp:lastModifiedBy>Kultúrkúria - Tóth Kinga</cp:lastModifiedBy>
  <cp:revision>187</cp:revision>
  <cp:lastPrinted>2013-10-14T16:18:00Z</cp:lastPrinted>
  <dcterms:created xsi:type="dcterms:W3CDTF">2015-02-19T15:27:00Z</dcterms:created>
  <dcterms:modified xsi:type="dcterms:W3CDTF">2017-05-19T12:46:00Z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